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A9FE3" w14:textId="4D33D3D2" w:rsidR="007C71E7" w:rsidRPr="00121926" w:rsidRDefault="00615582" w:rsidP="00D829E1">
      <w:pPr>
        <w:pStyle w:val="Heading"/>
      </w:pPr>
      <w:r>
        <w:t>Aanmeldformulier Supportal</w:t>
      </w:r>
    </w:p>
    <w:p w14:paraId="7714855A" w14:textId="77777777" w:rsidR="00064208" w:rsidRDefault="00064208" w:rsidP="00D829E1"/>
    <w:p w14:paraId="694CCF3E" w14:textId="77777777" w:rsidR="004D3C88" w:rsidRDefault="004D3C88" w:rsidP="00D829E1"/>
    <w:p w14:paraId="65D3256B" w14:textId="77777777" w:rsidR="00CB234A" w:rsidRPr="00121926" w:rsidRDefault="00CB234A" w:rsidP="00D829E1"/>
    <w:tbl>
      <w:tblPr>
        <w:tblStyle w:val="Tabelraster"/>
        <w:tblW w:w="0" w:type="auto"/>
        <w:tblBorders>
          <w:top w:val="single" w:sz="4" w:space="0" w:color="24BDBA" w:themeColor="accent3"/>
          <w:left w:val="single" w:sz="4" w:space="0" w:color="24BDBA" w:themeColor="accent3"/>
          <w:bottom w:val="single" w:sz="4" w:space="0" w:color="24BDBA" w:themeColor="accent3"/>
          <w:right w:val="single" w:sz="4" w:space="0" w:color="24BDBA" w:themeColor="accent3"/>
          <w:insideH w:val="single" w:sz="4" w:space="0" w:color="24BDBA" w:themeColor="accent3"/>
          <w:insideV w:val="single" w:sz="4" w:space="0" w:color="24BDBA" w:themeColor="accent3"/>
        </w:tblBorders>
        <w:tblCellMar>
          <w:top w:w="113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5238"/>
      </w:tblGrid>
      <w:tr w:rsidR="00713797" w14:paraId="0BBEFEA3" w14:textId="77777777" w:rsidTr="00615582">
        <w:trPr>
          <w:trHeight w:val="20"/>
        </w:trPr>
        <w:tc>
          <w:tcPr>
            <w:tcW w:w="3539" w:type="dxa"/>
          </w:tcPr>
          <w:p w14:paraId="42B77FF9" w14:textId="77777777" w:rsidR="00713797" w:rsidRDefault="00713797" w:rsidP="00D829E1">
            <w:pPr>
              <w:pStyle w:val="Tussenkop"/>
            </w:pPr>
            <w:r>
              <w:t>Datum</w:t>
            </w:r>
          </w:p>
        </w:tc>
        <w:tc>
          <w:tcPr>
            <w:tcW w:w="5238" w:type="dxa"/>
          </w:tcPr>
          <w:p w14:paraId="14B5565E" w14:textId="64EE3899" w:rsidR="00713797" w:rsidRPr="00074EF2" w:rsidRDefault="00713797" w:rsidP="00D829E1">
            <w:pPr>
              <w:pStyle w:val="Tussenkop"/>
              <w:rPr>
                <w:b w:val="0"/>
                <w:bCs w:val="0"/>
                <w:color w:val="3E4D5B" w:themeColor="text1"/>
                <w:sz w:val="20"/>
                <w:szCs w:val="20"/>
              </w:rPr>
            </w:pPr>
          </w:p>
        </w:tc>
      </w:tr>
      <w:tr w:rsidR="00713797" w14:paraId="0BF7C966" w14:textId="77777777" w:rsidTr="00CB234A">
        <w:trPr>
          <w:trHeight w:val="20"/>
        </w:trPr>
        <w:tc>
          <w:tcPr>
            <w:tcW w:w="3539" w:type="dxa"/>
            <w:shd w:val="clear" w:color="auto" w:fill="CFF6F5" w:themeFill="accent3" w:themeFillTint="33"/>
          </w:tcPr>
          <w:p w14:paraId="393B6651" w14:textId="2AE68AA1" w:rsidR="00713797" w:rsidRDefault="00615582" w:rsidP="00D829E1">
            <w:pPr>
              <w:pStyle w:val="Tussenkop"/>
            </w:pPr>
            <w:r>
              <w:t xml:space="preserve">Ingevuld door </w:t>
            </w:r>
          </w:p>
        </w:tc>
        <w:tc>
          <w:tcPr>
            <w:tcW w:w="5238" w:type="dxa"/>
            <w:shd w:val="clear" w:color="auto" w:fill="CFF6F5" w:themeFill="accent3" w:themeFillTint="33"/>
          </w:tcPr>
          <w:p w14:paraId="36D1069F" w14:textId="21FE336E" w:rsidR="00713797" w:rsidRPr="00074EF2" w:rsidRDefault="00713797" w:rsidP="00D829E1">
            <w:pPr>
              <w:pStyle w:val="Tussenkop"/>
              <w:rPr>
                <w:b w:val="0"/>
                <w:bCs w:val="0"/>
                <w:color w:val="3E4D5B" w:themeColor="text1"/>
                <w:sz w:val="20"/>
                <w:szCs w:val="20"/>
              </w:rPr>
            </w:pPr>
          </w:p>
        </w:tc>
      </w:tr>
    </w:tbl>
    <w:p w14:paraId="4ED18165" w14:textId="77777777" w:rsidR="00AA6813" w:rsidRDefault="00AA6813" w:rsidP="00D829E1">
      <w:pPr>
        <w:pStyle w:val="Tussenkop"/>
      </w:pPr>
    </w:p>
    <w:p w14:paraId="6EA7A765" w14:textId="77777777" w:rsidR="00615582" w:rsidRDefault="00615582" w:rsidP="00D829E1">
      <w:pPr>
        <w:pStyle w:val="Tussenkop"/>
      </w:pPr>
    </w:p>
    <w:p w14:paraId="5E756925" w14:textId="77777777" w:rsidR="00615582" w:rsidRDefault="00615582" w:rsidP="00D829E1">
      <w:pPr>
        <w:pStyle w:val="Tussenkop"/>
      </w:pPr>
    </w:p>
    <w:tbl>
      <w:tblPr>
        <w:tblStyle w:val="Tabelraster"/>
        <w:tblW w:w="8789" w:type="dxa"/>
        <w:tblBorders>
          <w:top w:val="single" w:sz="4" w:space="0" w:color="24BDBA" w:themeColor="accent3"/>
          <w:left w:val="single" w:sz="4" w:space="0" w:color="24BDBA" w:themeColor="accent3"/>
          <w:bottom w:val="single" w:sz="4" w:space="0" w:color="24BDBA" w:themeColor="accent3"/>
          <w:right w:val="single" w:sz="4" w:space="0" w:color="24BDBA" w:themeColor="accent3"/>
          <w:insideH w:val="single" w:sz="4" w:space="0" w:color="24BDBA" w:themeColor="accent3"/>
          <w:insideV w:val="single" w:sz="4" w:space="0" w:color="24BDBA" w:themeColor="accent3"/>
        </w:tblBorders>
        <w:tblCellMar>
          <w:top w:w="113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3544"/>
        <w:gridCol w:w="5245"/>
      </w:tblGrid>
      <w:tr w:rsidR="00615582" w:rsidRPr="00713797" w14:paraId="54102D0F" w14:textId="77777777" w:rsidTr="00615582">
        <w:trPr>
          <w:trHeight w:val="20"/>
        </w:trPr>
        <w:tc>
          <w:tcPr>
            <w:tcW w:w="8789" w:type="dxa"/>
            <w:gridSpan w:val="2"/>
            <w:tcBorders>
              <w:top w:val="nil"/>
              <w:left w:val="nil"/>
              <w:bottom w:val="nil"/>
              <w:right w:val="single" w:sz="6" w:space="0" w:color="FFFFFF" w:themeColor="background1"/>
            </w:tcBorders>
            <w:shd w:val="clear" w:color="auto" w:fill="24BDBA" w:themeFill="accent3"/>
          </w:tcPr>
          <w:p w14:paraId="69BF8474" w14:textId="6A28455C" w:rsidR="00615582" w:rsidRPr="00063479" w:rsidRDefault="00615582" w:rsidP="00615582">
            <w:pPr>
              <w:pStyle w:val="Tussenkop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Contactgegevens</w:t>
            </w:r>
          </w:p>
        </w:tc>
      </w:tr>
      <w:tr w:rsidR="00615582" w:rsidRPr="00713797" w14:paraId="45FCA965" w14:textId="77777777" w:rsidTr="00CB234A">
        <w:trPr>
          <w:trHeight w:val="20"/>
        </w:trPr>
        <w:tc>
          <w:tcPr>
            <w:tcW w:w="3544" w:type="dxa"/>
            <w:tcBorders>
              <w:top w:val="nil"/>
            </w:tcBorders>
            <w:shd w:val="clear" w:color="auto" w:fill="CFF6F5" w:themeFill="accent3" w:themeFillTint="33"/>
          </w:tcPr>
          <w:p w14:paraId="0B9D894B" w14:textId="21573192" w:rsidR="00615582" w:rsidRPr="00556BBC" w:rsidRDefault="00615582" w:rsidP="0067707F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  <w:r>
              <w:rPr>
                <w:b w:val="0"/>
                <w:bCs w:val="0"/>
                <w:color w:val="3E4D5B" w:themeColor="text1"/>
                <w:sz w:val="21"/>
                <w:szCs w:val="21"/>
              </w:rPr>
              <w:t>Naam organisatie (S</w:t>
            </w:r>
            <w:r w:rsidR="00CB234A">
              <w:rPr>
                <w:b w:val="0"/>
                <w:bCs w:val="0"/>
                <w:color w:val="3E4D5B" w:themeColor="text1"/>
                <w:sz w:val="21"/>
                <w:szCs w:val="21"/>
              </w:rPr>
              <w:t>ervice</w:t>
            </w:r>
            <w:r>
              <w:rPr>
                <w:b w:val="0"/>
                <w:bCs w:val="0"/>
                <w:color w:val="3E4D5B" w:themeColor="text1"/>
                <w:sz w:val="21"/>
                <w:szCs w:val="21"/>
              </w:rPr>
              <w:t>desk)</w:t>
            </w:r>
          </w:p>
        </w:tc>
        <w:tc>
          <w:tcPr>
            <w:tcW w:w="5245" w:type="dxa"/>
            <w:tcBorders>
              <w:top w:val="nil"/>
            </w:tcBorders>
            <w:shd w:val="clear" w:color="auto" w:fill="CFF6F5" w:themeFill="accent3" w:themeFillTint="33"/>
          </w:tcPr>
          <w:p w14:paraId="35A8CADA" w14:textId="1FC59B2C" w:rsidR="00615582" w:rsidRPr="00556BBC" w:rsidRDefault="00615582" w:rsidP="0067707F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</w:p>
        </w:tc>
      </w:tr>
      <w:tr w:rsidR="00615582" w14:paraId="711F48C2" w14:textId="77777777" w:rsidTr="00615582">
        <w:trPr>
          <w:trHeight w:val="20"/>
        </w:trPr>
        <w:tc>
          <w:tcPr>
            <w:tcW w:w="3544" w:type="dxa"/>
            <w:shd w:val="clear" w:color="auto" w:fill="FFFFFF" w:themeFill="background1"/>
          </w:tcPr>
          <w:p w14:paraId="08FB57CB" w14:textId="5CE1CEE3" w:rsidR="00615582" w:rsidRPr="00556BBC" w:rsidRDefault="00615582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  <w:r>
              <w:rPr>
                <w:b w:val="0"/>
                <w:bCs w:val="0"/>
                <w:color w:val="3E4D5B" w:themeColor="text1"/>
                <w:sz w:val="21"/>
                <w:szCs w:val="21"/>
              </w:rPr>
              <w:t>Algemeen e-mailadres S</w:t>
            </w:r>
            <w:r w:rsidR="00CB234A">
              <w:rPr>
                <w:b w:val="0"/>
                <w:bCs w:val="0"/>
                <w:color w:val="3E4D5B" w:themeColor="text1"/>
                <w:sz w:val="21"/>
                <w:szCs w:val="21"/>
              </w:rPr>
              <w:t>ervice</w:t>
            </w:r>
            <w:r>
              <w:rPr>
                <w:b w:val="0"/>
                <w:bCs w:val="0"/>
                <w:color w:val="3E4D5B" w:themeColor="text1"/>
                <w:sz w:val="21"/>
                <w:szCs w:val="21"/>
              </w:rPr>
              <w:t>desk</w:t>
            </w:r>
          </w:p>
        </w:tc>
        <w:tc>
          <w:tcPr>
            <w:tcW w:w="5245" w:type="dxa"/>
            <w:shd w:val="clear" w:color="auto" w:fill="FFFFFF" w:themeFill="background1"/>
          </w:tcPr>
          <w:p w14:paraId="2D63C0E4" w14:textId="7ADEAEB0" w:rsidR="00615582" w:rsidRPr="00556BBC" w:rsidRDefault="00615582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</w:p>
        </w:tc>
      </w:tr>
      <w:tr w:rsidR="00615582" w14:paraId="45ED05DA" w14:textId="77777777" w:rsidTr="00CB234A">
        <w:trPr>
          <w:trHeight w:val="20"/>
        </w:trPr>
        <w:tc>
          <w:tcPr>
            <w:tcW w:w="3544" w:type="dxa"/>
            <w:shd w:val="clear" w:color="auto" w:fill="CFF6F5" w:themeFill="accent3" w:themeFillTint="33"/>
          </w:tcPr>
          <w:p w14:paraId="58372626" w14:textId="5F2C8E9F" w:rsidR="00615582" w:rsidRPr="00556BBC" w:rsidRDefault="00615582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  <w:r>
              <w:rPr>
                <w:b w:val="0"/>
                <w:bCs w:val="0"/>
                <w:color w:val="3E4D5B" w:themeColor="text1"/>
                <w:sz w:val="21"/>
                <w:szCs w:val="21"/>
              </w:rPr>
              <w:t>Algemeen telefoonnummer S</w:t>
            </w:r>
            <w:r w:rsidR="00CB234A">
              <w:rPr>
                <w:b w:val="0"/>
                <w:bCs w:val="0"/>
                <w:color w:val="3E4D5B" w:themeColor="text1"/>
                <w:sz w:val="21"/>
                <w:szCs w:val="21"/>
              </w:rPr>
              <w:t>ervice</w:t>
            </w:r>
            <w:r>
              <w:rPr>
                <w:b w:val="0"/>
                <w:bCs w:val="0"/>
                <w:color w:val="3E4D5B" w:themeColor="text1"/>
                <w:sz w:val="21"/>
                <w:szCs w:val="21"/>
              </w:rPr>
              <w:t>desk</w:t>
            </w:r>
          </w:p>
        </w:tc>
        <w:tc>
          <w:tcPr>
            <w:tcW w:w="5245" w:type="dxa"/>
            <w:shd w:val="clear" w:color="auto" w:fill="CFF6F5" w:themeFill="accent3" w:themeFillTint="33"/>
          </w:tcPr>
          <w:p w14:paraId="56BF5A64" w14:textId="4BE08F9F" w:rsidR="00615582" w:rsidRPr="00556BBC" w:rsidRDefault="00615582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</w:p>
        </w:tc>
      </w:tr>
      <w:tr w:rsidR="00615582" w14:paraId="09035753" w14:textId="77777777" w:rsidTr="00615582">
        <w:trPr>
          <w:trHeight w:val="20"/>
        </w:trPr>
        <w:tc>
          <w:tcPr>
            <w:tcW w:w="3544" w:type="dxa"/>
            <w:shd w:val="clear" w:color="auto" w:fill="FFFFFF" w:themeFill="background1"/>
          </w:tcPr>
          <w:p w14:paraId="31064B19" w14:textId="13F1E482" w:rsidR="00615582" w:rsidRPr="00556BBC" w:rsidRDefault="00CB234A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  <w:r>
              <w:rPr>
                <w:b w:val="0"/>
                <w:bCs w:val="0"/>
                <w:color w:val="3E4D5B" w:themeColor="text1"/>
                <w:sz w:val="21"/>
                <w:szCs w:val="21"/>
              </w:rPr>
              <w:t>Servicemanager</w:t>
            </w:r>
          </w:p>
        </w:tc>
        <w:tc>
          <w:tcPr>
            <w:tcW w:w="5245" w:type="dxa"/>
            <w:shd w:val="clear" w:color="auto" w:fill="FFFFFF" w:themeFill="background1"/>
          </w:tcPr>
          <w:p w14:paraId="597BBBD2" w14:textId="00F2A001" w:rsidR="00615582" w:rsidRPr="00556BBC" w:rsidRDefault="00615582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</w:p>
        </w:tc>
      </w:tr>
      <w:tr w:rsidR="00615582" w14:paraId="38E0977A" w14:textId="77777777" w:rsidTr="00CB234A">
        <w:trPr>
          <w:trHeight w:val="20"/>
        </w:trPr>
        <w:tc>
          <w:tcPr>
            <w:tcW w:w="3544" w:type="dxa"/>
            <w:shd w:val="clear" w:color="auto" w:fill="CFF6F5" w:themeFill="accent3" w:themeFillTint="33"/>
          </w:tcPr>
          <w:p w14:paraId="6039CEBC" w14:textId="7A4FF48E" w:rsidR="00615582" w:rsidRPr="00556BBC" w:rsidRDefault="00615582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  <w:bookmarkStart w:id="0" w:name="_Hlk197428554"/>
            <w:r>
              <w:rPr>
                <w:b w:val="0"/>
                <w:bCs w:val="0"/>
                <w:color w:val="3E4D5B" w:themeColor="text1"/>
                <w:sz w:val="21"/>
                <w:szCs w:val="21"/>
              </w:rPr>
              <w:t xml:space="preserve">E-mailadres </w:t>
            </w:r>
            <w:r w:rsidR="00CB234A">
              <w:rPr>
                <w:b w:val="0"/>
                <w:bCs w:val="0"/>
                <w:color w:val="3E4D5B" w:themeColor="text1"/>
                <w:sz w:val="21"/>
                <w:szCs w:val="21"/>
              </w:rPr>
              <w:t>servicemanager</w:t>
            </w:r>
          </w:p>
        </w:tc>
        <w:tc>
          <w:tcPr>
            <w:tcW w:w="5245" w:type="dxa"/>
            <w:shd w:val="clear" w:color="auto" w:fill="CFF6F5" w:themeFill="accent3" w:themeFillTint="33"/>
          </w:tcPr>
          <w:p w14:paraId="24BCFC5B" w14:textId="76F106A6" w:rsidR="00615582" w:rsidRPr="00556BBC" w:rsidRDefault="00615582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</w:p>
        </w:tc>
      </w:tr>
      <w:bookmarkEnd w:id="0"/>
      <w:tr w:rsidR="00615582" w14:paraId="09E472F6" w14:textId="77777777" w:rsidTr="00615582">
        <w:trPr>
          <w:trHeight w:val="20"/>
        </w:trPr>
        <w:tc>
          <w:tcPr>
            <w:tcW w:w="3544" w:type="dxa"/>
            <w:shd w:val="clear" w:color="auto" w:fill="FFFFFF" w:themeFill="background1"/>
          </w:tcPr>
          <w:p w14:paraId="1B1FE868" w14:textId="1420BB7D" w:rsidR="00615582" w:rsidRPr="00556BBC" w:rsidRDefault="00615582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  <w:r>
              <w:rPr>
                <w:b w:val="0"/>
                <w:bCs w:val="0"/>
                <w:color w:val="3E4D5B" w:themeColor="text1"/>
                <w:sz w:val="21"/>
                <w:szCs w:val="21"/>
              </w:rPr>
              <w:t xml:space="preserve">Telefoonnummer </w:t>
            </w:r>
            <w:r w:rsidR="00CB234A">
              <w:rPr>
                <w:b w:val="0"/>
                <w:bCs w:val="0"/>
                <w:color w:val="3E4D5B" w:themeColor="text1"/>
                <w:sz w:val="21"/>
                <w:szCs w:val="21"/>
              </w:rPr>
              <w:t>servicemanager</w:t>
            </w:r>
          </w:p>
        </w:tc>
        <w:tc>
          <w:tcPr>
            <w:tcW w:w="5245" w:type="dxa"/>
            <w:shd w:val="clear" w:color="auto" w:fill="FFFFFF" w:themeFill="background1"/>
          </w:tcPr>
          <w:p w14:paraId="3223A364" w14:textId="179908AB" w:rsidR="00615582" w:rsidRPr="00556BBC" w:rsidRDefault="00615582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</w:p>
        </w:tc>
      </w:tr>
      <w:tr w:rsidR="00CB234A" w14:paraId="0B4F60A8" w14:textId="77777777" w:rsidTr="00CB234A">
        <w:trPr>
          <w:trHeight w:val="20"/>
        </w:trPr>
        <w:tc>
          <w:tcPr>
            <w:tcW w:w="3544" w:type="dxa"/>
            <w:shd w:val="clear" w:color="auto" w:fill="CFF6F5" w:themeFill="accent3" w:themeFillTint="33"/>
          </w:tcPr>
          <w:p w14:paraId="768D7D27" w14:textId="2F88F9D2" w:rsidR="00CB234A" w:rsidRDefault="00CB234A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  <w:r>
              <w:rPr>
                <w:b w:val="0"/>
                <w:bCs w:val="0"/>
                <w:color w:val="3E4D5B" w:themeColor="text1"/>
                <w:sz w:val="21"/>
                <w:szCs w:val="21"/>
              </w:rPr>
              <w:t>Back-up servicemanager</w:t>
            </w:r>
          </w:p>
        </w:tc>
        <w:tc>
          <w:tcPr>
            <w:tcW w:w="5245" w:type="dxa"/>
            <w:shd w:val="clear" w:color="auto" w:fill="CFF6F5" w:themeFill="accent3" w:themeFillTint="33"/>
          </w:tcPr>
          <w:p w14:paraId="2D074784" w14:textId="77777777" w:rsidR="00CB234A" w:rsidRPr="00556BBC" w:rsidRDefault="00CB234A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</w:rPr>
            </w:pPr>
          </w:p>
        </w:tc>
      </w:tr>
      <w:tr w:rsidR="00CB234A" w:rsidRPr="00CB234A" w14:paraId="4452D3FC" w14:textId="77777777" w:rsidTr="00615582">
        <w:trPr>
          <w:trHeight w:val="20"/>
        </w:trPr>
        <w:tc>
          <w:tcPr>
            <w:tcW w:w="3544" w:type="dxa"/>
            <w:shd w:val="clear" w:color="auto" w:fill="FFFFFF" w:themeFill="background1"/>
          </w:tcPr>
          <w:p w14:paraId="34BF32CB" w14:textId="5C8B6C4C" w:rsidR="00CB234A" w:rsidRPr="00CB234A" w:rsidRDefault="00CB234A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  <w:lang w:val="en-US"/>
              </w:rPr>
            </w:pPr>
            <w:r w:rsidRPr="00CB234A">
              <w:rPr>
                <w:b w:val="0"/>
                <w:bCs w:val="0"/>
                <w:color w:val="3E4D5B" w:themeColor="text1"/>
                <w:sz w:val="21"/>
                <w:szCs w:val="21"/>
                <w:lang w:val="en-US"/>
              </w:rPr>
              <w:t>E-</w:t>
            </w:r>
            <w:proofErr w:type="spellStart"/>
            <w:r w:rsidRPr="00CB234A">
              <w:rPr>
                <w:b w:val="0"/>
                <w:bCs w:val="0"/>
                <w:color w:val="3E4D5B" w:themeColor="text1"/>
                <w:sz w:val="21"/>
                <w:szCs w:val="21"/>
                <w:lang w:val="en-US"/>
              </w:rPr>
              <w:t>mailadres</w:t>
            </w:r>
            <w:proofErr w:type="spellEnd"/>
            <w:r w:rsidRPr="00CB234A">
              <w:rPr>
                <w:b w:val="0"/>
                <w:bCs w:val="0"/>
                <w:color w:val="3E4D5B" w:themeColor="text1"/>
                <w:sz w:val="21"/>
                <w:szCs w:val="21"/>
                <w:lang w:val="en-US"/>
              </w:rPr>
              <w:t xml:space="preserve"> back-up </w:t>
            </w:r>
            <w:proofErr w:type="spellStart"/>
            <w:r w:rsidRPr="00CB234A">
              <w:rPr>
                <w:b w:val="0"/>
                <w:bCs w:val="0"/>
                <w:color w:val="3E4D5B" w:themeColor="text1"/>
                <w:sz w:val="21"/>
                <w:szCs w:val="21"/>
                <w:lang w:val="en-US"/>
              </w:rPr>
              <w:t>s</w:t>
            </w:r>
            <w:r>
              <w:rPr>
                <w:b w:val="0"/>
                <w:bCs w:val="0"/>
                <w:color w:val="3E4D5B" w:themeColor="text1"/>
                <w:sz w:val="21"/>
                <w:szCs w:val="21"/>
                <w:lang w:val="en-US"/>
              </w:rPr>
              <w:t>ervicemanager</w:t>
            </w:r>
            <w:proofErr w:type="spellEnd"/>
          </w:p>
        </w:tc>
        <w:tc>
          <w:tcPr>
            <w:tcW w:w="5245" w:type="dxa"/>
            <w:shd w:val="clear" w:color="auto" w:fill="FFFFFF" w:themeFill="background1"/>
          </w:tcPr>
          <w:p w14:paraId="260C6386" w14:textId="77777777" w:rsidR="00CB234A" w:rsidRPr="00CB234A" w:rsidRDefault="00CB234A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  <w:lang w:val="en-US"/>
              </w:rPr>
            </w:pPr>
          </w:p>
        </w:tc>
      </w:tr>
      <w:tr w:rsidR="00CB234A" w:rsidRPr="00CB234A" w14:paraId="1694F507" w14:textId="77777777" w:rsidTr="00CB234A">
        <w:trPr>
          <w:trHeight w:val="20"/>
        </w:trPr>
        <w:tc>
          <w:tcPr>
            <w:tcW w:w="3544" w:type="dxa"/>
            <w:shd w:val="clear" w:color="auto" w:fill="CFF6F5" w:themeFill="accent3" w:themeFillTint="33"/>
          </w:tcPr>
          <w:p w14:paraId="53F94FC0" w14:textId="294659EB" w:rsidR="00CB234A" w:rsidRPr="00CB234A" w:rsidRDefault="00CB234A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  <w:lang w:val="en-US"/>
              </w:rPr>
            </w:pPr>
            <w:proofErr w:type="spellStart"/>
            <w:r>
              <w:rPr>
                <w:b w:val="0"/>
                <w:bCs w:val="0"/>
                <w:color w:val="3E4D5B" w:themeColor="text1"/>
                <w:sz w:val="21"/>
                <w:szCs w:val="21"/>
                <w:lang w:val="en-US"/>
              </w:rPr>
              <w:t>Telefoonnummer</w:t>
            </w:r>
            <w:proofErr w:type="spellEnd"/>
            <w:r>
              <w:rPr>
                <w:b w:val="0"/>
                <w:bCs w:val="0"/>
                <w:color w:val="3E4D5B" w:themeColor="text1"/>
                <w:sz w:val="21"/>
                <w:szCs w:val="21"/>
                <w:lang w:val="en-US"/>
              </w:rPr>
              <w:t xml:space="preserve"> back-up </w:t>
            </w:r>
            <w:proofErr w:type="spellStart"/>
            <w:r>
              <w:rPr>
                <w:b w:val="0"/>
                <w:bCs w:val="0"/>
                <w:color w:val="3E4D5B" w:themeColor="text1"/>
                <w:sz w:val="21"/>
                <w:szCs w:val="21"/>
                <w:lang w:val="en-US"/>
              </w:rPr>
              <w:t>servicemanager</w:t>
            </w:r>
            <w:proofErr w:type="spellEnd"/>
          </w:p>
        </w:tc>
        <w:tc>
          <w:tcPr>
            <w:tcW w:w="5245" w:type="dxa"/>
            <w:shd w:val="clear" w:color="auto" w:fill="CFF6F5" w:themeFill="accent3" w:themeFillTint="33"/>
          </w:tcPr>
          <w:p w14:paraId="1E7556F0" w14:textId="77777777" w:rsidR="00CB234A" w:rsidRPr="00CB234A" w:rsidRDefault="00CB234A" w:rsidP="00846872">
            <w:pPr>
              <w:pStyle w:val="Tussenkop"/>
              <w:rPr>
                <w:b w:val="0"/>
                <w:bCs w:val="0"/>
                <w:color w:val="3E4D5B" w:themeColor="text1"/>
                <w:sz w:val="21"/>
                <w:szCs w:val="21"/>
                <w:lang w:val="en-US"/>
              </w:rPr>
            </w:pPr>
          </w:p>
        </w:tc>
      </w:tr>
    </w:tbl>
    <w:p w14:paraId="1C1B0AE1" w14:textId="77777777" w:rsidR="00C30A09" w:rsidRPr="00CB234A" w:rsidRDefault="00C30A09" w:rsidP="00D829E1">
      <w:pPr>
        <w:pStyle w:val="Tussenkop"/>
        <w:rPr>
          <w:lang w:val="en-US"/>
        </w:rPr>
      </w:pPr>
    </w:p>
    <w:sectPr w:rsidR="00C30A09" w:rsidRPr="00CB234A" w:rsidSect="00556BBC">
      <w:headerReference w:type="even" r:id="rId10"/>
      <w:headerReference w:type="default" r:id="rId11"/>
      <w:headerReference w:type="first" r:id="rId12"/>
      <w:pgSz w:w="11906" w:h="16838"/>
      <w:pgMar w:top="1134" w:right="1134" w:bottom="2637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A96A2" w14:textId="77777777" w:rsidR="003672C9" w:rsidRDefault="003672C9" w:rsidP="00FB6C22">
      <w:r>
        <w:separator/>
      </w:r>
    </w:p>
  </w:endnote>
  <w:endnote w:type="continuationSeparator" w:id="0">
    <w:p w14:paraId="5A63F5F4" w14:textId="77777777" w:rsidR="003672C9" w:rsidRDefault="003672C9" w:rsidP="00FB6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9627D" w14:textId="77777777" w:rsidR="003672C9" w:rsidRDefault="003672C9" w:rsidP="00FB6C22">
      <w:r>
        <w:separator/>
      </w:r>
    </w:p>
  </w:footnote>
  <w:footnote w:type="continuationSeparator" w:id="0">
    <w:p w14:paraId="64E05DEB" w14:textId="77777777" w:rsidR="003672C9" w:rsidRDefault="003672C9" w:rsidP="00FB6C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FAD39" w14:textId="77777777" w:rsidR="002B7C02" w:rsidRDefault="00C87223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A607E3" wp14:editId="27894544">
          <wp:simplePos x="0" y="0"/>
          <wp:positionH relativeFrom="column">
            <wp:posOffset>-1260475</wp:posOffset>
          </wp:positionH>
          <wp:positionV relativeFrom="paragraph">
            <wp:posOffset>-450215</wp:posOffset>
          </wp:positionV>
          <wp:extent cx="7564461" cy="10692000"/>
          <wp:effectExtent l="0" t="0" r="5080" b="1905"/>
          <wp:wrapNone/>
          <wp:docPr id="1570280081" name="Afbeelding 1" descr="Afbeelding met schermopnam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827192" name="Afbeelding 1" descr="Afbeelding met schermopname&#10;&#10;Automatisch gegenereerde beschrijv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0" r="-30"/>
                  <a:stretch/>
                </pic:blipFill>
                <pic:spPr>
                  <a:xfrm>
                    <a:off x="0" y="0"/>
                    <a:ext cx="7564461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76DA9" w14:textId="77777777" w:rsidR="002C16CD" w:rsidRDefault="004D3C88">
    <w:pPr>
      <w:pStyle w:val="Kop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8330536" wp14:editId="385BDBB5">
          <wp:simplePos x="0" y="0"/>
          <wp:positionH relativeFrom="column">
            <wp:posOffset>-1261110</wp:posOffset>
          </wp:positionH>
          <wp:positionV relativeFrom="paragraph">
            <wp:posOffset>-450850</wp:posOffset>
          </wp:positionV>
          <wp:extent cx="7560000" cy="10692000"/>
          <wp:effectExtent l="0" t="0" r="0" b="1905"/>
          <wp:wrapNone/>
          <wp:docPr id="957909583" name="Afbeelding 2" descr="Afbeelding met schermopname&#10;&#10;Automatisch gegenereerde beschrijv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3956573" name="Afbeelding 2" descr="Afbeelding met schermopnam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0D756" w14:textId="77777777" w:rsidR="004D3C88" w:rsidRDefault="00713797">
    <w:pPr>
      <w:pStyle w:val="Kopteks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7088898" wp14:editId="5D6D00E4">
          <wp:simplePos x="0" y="0"/>
          <wp:positionH relativeFrom="column">
            <wp:posOffset>-1257935</wp:posOffset>
          </wp:positionH>
          <wp:positionV relativeFrom="paragraph">
            <wp:posOffset>-447675</wp:posOffset>
          </wp:positionV>
          <wp:extent cx="7555943" cy="10688400"/>
          <wp:effectExtent l="0" t="0" r="635" b="5080"/>
          <wp:wrapNone/>
          <wp:docPr id="393811193" name="Afbeelding 5" descr="Afbeelding met schermopname, tekst, Rechthoek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3811193" name="Afbeelding 5" descr="Afbeelding met schermopname, tekst, Rechthoek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43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140FA"/>
    <w:multiLevelType w:val="hybridMultilevel"/>
    <w:tmpl w:val="CC822D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677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582"/>
    <w:rsid w:val="00063479"/>
    <w:rsid w:val="00064208"/>
    <w:rsid w:val="00074EF2"/>
    <w:rsid w:val="000D123B"/>
    <w:rsid w:val="00121926"/>
    <w:rsid w:val="0017723D"/>
    <w:rsid w:val="001F5E4A"/>
    <w:rsid w:val="00203D49"/>
    <w:rsid w:val="00256C91"/>
    <w:rsid w:val="002B7C02"/>
    <w:rsid w:val="002C16CD"/>
    <w:rsid w:val="002C65AF"/>
    <w:rsid w:val="002D5830"/>
    <w:rsid w:val="003672C9"/>
    <w:rsid w:val="003C5E5D"/>
    <w:rsid w:val="003E5C6B"/>
    <w:rsid w:val="004D3C88"/>
    <w:rsid w:val="00506CDB"/>
    <w:rsid w:val="005264C2"/>
    <w:rsid w:val="00556BBC"/>
    <w:rsid w:val="005C2CD5"/>
    <w:rsid w:val="00615582"/>
    <w:rsid w:val="00667B4B"/>
    <w:rsid w:val="00713797"/>
    <w:rsid w:val="007150CE"/>
    <w:rsid w:val="007308C2"/>
    <w:rsid w:val="00763AB0"/>
    <w:rsid w:val="007C71E7"/>
    <w:rsid w:val="007D3E5C"/>
    <w:rsid w:val="007F5837"/>
    <w:rsid w:val="008025B3"/>
    <w:rsid w:val="00846872"/>
    <w:rsid w:val="0096677C"/>
    <w:rsid w:val="009A4056"/>
    <w:rsid w:val="009B15B2"/>
    <w:rsid w:val="009E2C36"/>
    <w:rsid w:val="00A63735"/>
    <w:rsid w:val="00A83CCB"/>
    <w:rsid w:val="00AA6627"/>
    <w:rsid w:val="00AA6813"/>
    <w:rsid w:val="00B92E0D"/>
    <w:rsid w:val="00C30A09"/>
    <w:rsid w:val="00C31471"/>
    <w:rsid w:val="00C87223"/>
    <w:rsid w:val="00CB234A"/>
    <w:rsid w:val="00D54DE4"/>
    <w:rsid w:val="00D829E1"/>
    <w:rsid w:val="00DA3522"/>
    <w:rsid w:val="00E44BF3"/>
    <w:rsid w:val="00E47EA3"/>
    <w:rsid w:val="00EC4BA6"/>
    <w:rsid w:val="00EE10D1"/>
    <w:rsid w:val="00F1668F"/>
    <w:rsid w:val="00F208B9"/>
    <w:rsid w:val="00FB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56A692"/>
  <w15:chartTrackingRefBased/>
  <w15:docId w15:val="{26F7E8B3-7149-4DDB-8FC4-CED362B98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E47EA3"/>
    <w:rPr>
      <w:rFonts w:ascii="Avenir Next LT Pro" w:hAnsi="Avenir Next LT Pro"/>
      <w:sz w:val="20"/>
    </w:rPr>
  </w:style>
  <w:style w:type="paragraph" w:styleId="Kop1">
    <w:name w:val="heading 1"/>
    <w:basedOn w:val="Standaard"/>
    <w:next w:val="Standaard"/>
    <w:link w:val="Kop1Char"/>
    <w:uiPriority w:val="9"/>
    <w:rsid w:val="008025B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8025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ussenkop">
    <w:name w:val="Tussenkop"/>
    <w:qFormat/>
    <w:rsid w:val="00D829E1"/>
    <w:pPr>
      <w:spacing w:line="300" w:lineRule="auto"/>
    </w:pPr>
    <w:rPr>
      <w:rFonts w:ascii="Avenir Next LT Pro" w:hAnsi="Avenir Next LT Pro"/>
      <w:b/>
      <w:bCs/>
      <w:color w:val="24BDBA" w:themeColor="accent3"/>
    </w:rPr>
  </w:style>
  <w:style w:type="paragraph" w:customStyle="1" w:styleId="Heading">
    <w:name w:val="Heading"/>
    <w:qFormat/>
    <w:rsid w:val="002C65AF"/>
    <w:pPr>
      <w:spacing w:line="276" w:lineRule="auto"/>
    </w:pPr>
    <w:rPr>
      <w:rFonts w:ascii="Avenir Next LT Pro" w:hAnsi="Avenir Next LT Pro"/>
      <w:b/>
      <w:bCs/>
      <w:color w:val="3E4D5B" w:themeColor="text1"/>
      <w:sz w:val="40"/>
      <w:szCs w:val="40"/>
    </w:rPr>
  </w:style>
  <w:style w:type="paragraph" w:customStyle="1" w:styleId="Bodytekst">
    <w:name w:val="Bodytekst"/>
    <w:qFormat/>
    <w:rsid w:val="00074EF2"/>
    <w:pPr>
      <w:spacing w:line="300" w:lineRule="auto"/>
    </w:pPr>
    <w:rPr>
      <w:rFonts w:ascii="Avenir Next LT Pro" w:hAnsi="Avenir Next LT Pro"/>
      <w:color w:val="3E4D5B" w:themeColor="text1"/>
      <w:sz w:val="20"/>
      <w:szCs w:val="20"/>
    </w:rPr>
  </w:style>
  <w:style w:type="character" w:customStyle="1" w:styleId="Kop1Char">
    <w:name w:val="Kop 1 Char"/>
    <w:basedOn w:val="Standaardalinea-lettertype"/>
    <w:link w:val="Kop1"/>
    <w:uiPriority w:val="9"/>
    <w:rsid w:val="008025B3"/>
    <w:rPr>
      <w:rFonts w:asciiTheme="majorHAnsi" w:eastAsiaTheme="majorEastAsia" w:hAnsiTheme="majorHAnsi" w:cstheme="majorBidi"/>
      <w:color w:val="000000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8025B3"/>
    <w:rPr>
      <w:rFonts w:asciiTheme="majorHAnsi" w:eastAsiaTheme="majorEastAsia" w:hAnsiTheme="majorHAnsi" w:cstheme="majorBidi"/>
      <w:color w:val="000000" w:themeColor="accent1" w:themeShade="BF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2C16CD"/>
    <w:pPr>
      <w:tabs>
        <w:tab w:val="center" w:pos="4536"/>
        <w:tab w:val="right" w:pos="9072"/>
      </w:tabs>
    </w:pPr>
  </w:style>
  <w:style w:type="character" w:styleId="Hyperlink">
    <w:name w:val="Hyperlink"/>
    <w:basedOn w:val="Standaardalinea-lettertype"/>
    <w:uiPriority w:val="99"/>
    <w:unhideWhenUsed/>
    <w:rsid w:val="008025B3"/>
    <w:rPr>
      <w:color w:val="FF8C02" w:themeColor="text2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64208"/>
    <w:rPr>
      <w:color w:val="605E5C"/>
      <w:shd w:val="clear" w:color="auto" w:fill="E1DFDD"/>
    </w:rPr>
  </w:style>
  <w:style w:type="character" w:customStyle="1" w:styleId="KoptekstChar">
    <w:name w:val="Koptekst Char"/>
    <w:basedOn w:val="Standaardalinea-lettertype"/>
    <w:link w:val="Koptekst"/>
    <w:uiPriority w:val="99"/>
    <w:rsid w:val="002C16CD"/>
    <w:rPr>
      <w:rFonts w:ascii="Avenir Next LT Pro" w:hAnsi="Avenir Next LT Pro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2C16C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C16CD"/>
    <w:rPr>
      <w:rFonts w:ascii="Avenir Next LT Pro" w:hAnsi="Avenir Next LT Pro"/>
      <w:sz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B7C02"/>
    <w:rPr>
      <w:color w:val="4C7091" w:themeColor="followedHyperlink"/>
      <w:u w:val="single"/>
    </w:rPr>
  </w:style>
  <w:style w:type="table" w:styleId="Tabelraster">
    <w:name w:val="Table Grid"/>
    <w:basedOn w:val="Standaardtabel"/>
    <w:uiPriority w:val="39"/>
    <w:rsid w:val="007137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isman02\Downloads\2025-05-06-Twiin-Aanmeldformulier%20Supportal.dotx" TargetMode="External"/></Relationships>
</file>

<file path=word/theme/theme1.xml><?xml version="1.0" encoding="utf-8"?>
<a:theme xmlns:a="http://schemas.openxmlformats.org/drawingml/2006/main" name="Kantoorthema">
  <a:themeElements>
    <a:clrScheme name="Twiin-2023">
      <a:dk1>
        <a:srgbClr val="3E4D5B"/>
      </a:dk1>
      <a:lt1>
        <a:srgbClr val="FFFFFF"/>
      </a:lt1>
      <a:dk2>
        <a:srgbClr val="FF8C02"/>
      </a:dk2>
      <a:lt2>
        <a:srgbClr val="8B9CB2"/>
      </a:lt2>
      <a:accent1>
        <a:srgbClr val="000000"/>
      </a:accent1>
      <a:accent2>
        <a:srgbClr val="EE4763"/>
      </a:accent2>
      <a:accent3>
        <a:srgbClr val="24BDBA"/>
      </a:accent3>
      <a:accent4>
        <a:srgbClr val="8E959D"/>
      </a:accent4>
      <a:accent5>
        <a:srgbClr val="4797CE"/>
      </a:accent5>
      <a:accent6>
        <a:srgbClr val="4C7091"/>
      </a:accent6>
      <a:hlink>
        <a:srgbClr val="EE4763"/>
      </a:hlink>
      <a:folHlink>
        <a:srgbClr val="4C70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3667f-a972-4796-8a29-c53e248648e7">
      <Terms xmlns="http://schemas.microsoft.com/office/infopath/2007/PartnerControls"/>
    </lcf76f155ced4ddcb4097134ff3c332f>
    <TaxCatchAll xmlns="4e46b109-5c19-4912-83ad-253beb02f1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F5E78C5E4894AB0A12686F3D8D802" ma:contentTypeVersion="19" ma:contentTypeDescription="Een nieuw document maken." ma:contentTypeScope="" ma:versionID="ac6f90daae41c004c305cae642d8cd4b">
  <xsd:schema xmlns:xsd="http://www.w3.org/2001/XMLSchema" xmlns:xs="http://www.w3.org/2001/XMLSchema" xmlns:p="http://schemas.microsoft.com/office/2006/metadata/properties" xmlns:ns2="d353667f-a972-4796-8a29-c53e248648e7" xmlns:ns3="4e46b109-5c19-4912-83ad-253beb02f1b3" targetNamespace="http://schemas.microsoft.com/office/2006/metadata/properties" ma:root="true" ma:fieldsID="20888aebdba8dcd99d7eb9208ed0595c" ns2:_="" ns3:_="">
    <xsd:import namespace="d353667f-a972-4796-8a29-c53e248648e7"/>
    <xsd:import namespace="4e46b109-5c19-4912-83ad-253beb02f1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3667f-a972-4796-8a29-c53e248648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c4e255b5-ac86-45f9-acb7-f25c34be25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6b109-5c19-4912-83ad-253beb02f1b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43391fd-5930-4d32-89d0-11d390cf8ac9}" ma:internalName="TaxCatchAll" ma:showField="CatchAllData" ma:web="4e46b109-5c19-4912-83ad-253beb02f1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DD6F1E-924C-446C-8C58-CCB412B2D896}">
  <ds:schemaRefs>
    <ds:schemaRef ds:uri="http://schemas.microsoft.com/office/2006/metadata/properties"/>
    <ds:schemaRef ds:uri="http://schemas.microsoft.com/office/infopath/2007/PartnerControls"/>
    <ds:schemaRef ds:uri="d353667f-a972-4796-8a29-c53e248648e7"/>
    <ds:schemaRef ds:uri="4e46b109-5c19-4912-83ad-253beb02f1b3"/>
  </ds:schemaRefs>
</ds:datastoreItem>
</file>

<file path=customXml/itemProps2.xml><?xml version="1.0" encoding="utf-8"?>
<ds:datastoreItem xmlns:ds="http://schemas.openxmlformats.org/officeDocument/2006/customXml" ds:itemID="{54F32C69-0B31-4D06-956F-593D42FA3F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B36C0A-F7D4-444E-8ED7-AC0801C8CC51}"/>
</file>

<file path=docProps/app.xml><?xml version="1.0" encoding="utf-8"?>
<Properties xmlns="http://schemas.openxmlformats.org/officeDocument/2006/extended-properties" xmlns:vt="http://schemas.openxmlformats.org/officeDocument/2006/docPropsVTypes">
  <Template>2025-05-06-Twiin-Aanmeldformulier Supportal.dotx</Template>
  <TotalTime>13</TotalTime>
  <Pages>1</Pages>
  <Words>55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Huisman</dc:creator>
  <cp:keywords/>
  <dc:description/>
  <cp:lastModifiedBy>Anneke Huisman</cp:lastModifiedBy>
  <cp:revision>2</cp:revision>
  <dcterms:created xsi:type="dcterms:W3CDTF">2025-05-06T10:45:00Z</dcterms:created>
  <dcterms:modified xsi:type="dcterms:W3CDTF">2025-05-06T10:58:00Z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0x010100621F5E78C5E4894AB0A12686F3D8D802</vt:lpwstr>
  </property>
</Properties>
</file>